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5C7B07" w14:textId="307B8938" w:rsidR="00215FB1" w:rsidRPr="00E7243F" w:rsidRDefault="00215FB1" w:rsidP="00E7243F">
      <w:pPr>
        <w:pStyle w:val="Title"/>
      </w:pPr>
      <w:r w:rsidRPr="00E7243F">
        <w:t>AGENDA</w:t>
      </w:r>
    </w:p>
    <w:sdt>
      <w:sdtPr>
        <w:id w:val="44968575"/>
        <w:placeholder>
          <w:docPart w:val="35D937ECB771400E9A365777D452B1B5"/>
        </w:placeholder>
      </w:sdtPr>
      <w:sdtEndPr/>
      <w:sdtContent>
        <w:p w14:paraId="3C5C7B08" w14:textId="77777777" w:rsidR="00215FB1" w:rsidRPr="00D274EE" w:rsidRDefault="00840E22" w:rsidP="00C07AC1">
          <w:pPr>
            <w:pStyle w:val="Heading1"/>
            <w:spacing w:line="240" w:lineRule="auto"/>
          </w:pPr>
          <w:r>
            <w:t>Distribution Grid &amp; Interconnection</w:t>
          </w:r>
          <w:r w:rsidR="003009FC">
            <w:t xml:space="preserve"> Stakeholder Group</w:t>
          </w:r>
        </w:p>
      </w:sdtContent>
    </w:sdt>
    <w:sdt>
      <w:sdtPr>
        <w:alias w:val="Date"/>
        <w:tag w:val="Date"/>
        <w:id w:val="44967977"/>
        <w:placeholder>
          <w:docPart w:val="C98078AC038F4878B77A0A67EC86D066"/>
        </w:placeholder>
        <w:date w:fullDate="2016-11-10T00:00:00Z">
          <w:dateFormat w:val="MMMM d, yyyy"/>
          <w:lid w:val="en-US"/>
          <w:storeMappedDataAs w:val="dateTime"/>
          <w:calendar w:val="gregorian"/>
        </w:date>
      </w:sdtPr>
      <w:sdtEndPr/>
      <w:sdtContent>
        <w:p w14:paraId="3C5C7B09" w14:textId="77777777" w:rsidR="00215FB1" w:rsidRPr="00E7243F" w:rsidRDefault="00DD6235" w:rsidP="00C07AC1">
          <w:pPr>
            <w:pStyle w:val="Heading2"/>
            <w:spacing w:line="240" w:lineRule="auto"/>
          </w:pPr>
          <w:r>
            <w:t>November 10, 2016</w:t>
          </w:r>
        </w:p>
      </w:sdtContent>
    </w:sdt>
    <w:p w14:paraId="3C5C7B0A" w14:textId="77777777" w:rsidR="00215FB1" w:rsidRPr="00E7243F" w:rsidRDefault="00DD6235" w:rsidP="00C07AC1">
      <w:pPr>
        <w:pStyle w:val="Heading2"/>
        <w:spacing w:line="240" w:lineRule="auto"/>
      </w:pPr>
      <w:r>
        <w:t>1</w:t>
      </w:r>
      <w:r w:rsidR="00840E22">
        <w:t xml:space="preserve"> </w:t>
      </w:r>
      <w:r>
        <w:t>PM</w:t>
      </w:r>
      <w:r w:rsidR="00215FB1" w:rsidRPr="00E7243F">
        <w:t xml:space="preserve"> – </w:t>
      </w:r>
      <w:r>
        <w:t>4</w:t>
      </w:r>
      <w:r w:rsidR="00840E22">
        <w:t xml:space="preserve"> PM</w:t>
      </w:r>
    </w:p>
    <w:p w14:paraId="3C5C7B0B" w14:textId="77777777" w:rsidR="00215FB1" w:rsidRDefault="00215FB1" w:rsidP="00C07AC1">
      <w:pPr>
        <w:spacing w:line="240" w:lineRule="auto"/>
      </w:pPr>
      <w:r>
        <w:t xml:space="preserve">Meeting </w:t>
      </w:r>
      <w:r w:rsidR="003009FC">
        <w:t>hosted by Xcel Energy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08"/>
        <w:gridCol w:w="8388"/>
      </w:tblGrid>
      <w:tr w:rsidR="00D274EE" w14:paraId="3C5C7B0E" w14:textId="77777777" w:rsidTr="00B81DCB">
        <w:trPr>
          <w:cantSplit/>
          <w:trHeight w:val="360"/>
        </w:trPr>
        <w:tc>
          <w:tcPr>
            <w:tcW w:w="1908" w:type="dxa"/>
            <w:tcBorders>
              <w:bottom w:val="single" w:sz="4" w:space="0" w:color="auto"/>
            </w:tcBorders>
            <w:vAlign w:val="bottom"/>
          </w:tcPr>
          <w:p w14:paraId="3C5C7B0C" w14:textId="77777777" w:rsidR="00D274EE" w:rsidRPr="00D274EE" w:rsidRDefault="00D274EE" w:rsidP="00C07AC1">
            <w:pPr>
              <w:pStyle w:val="Heading3"/>
              <w:spacing w:line="240" w:lineRule="auto"/>
            </w:pPr>
            <w:r w:rsidRPr="00D274EE">
              <w:t>Attendees:</w:t>
            </w:r>
          </w:p>
        </w:tc>
        <w:tc>
          <w:tcPr>
            <w:tcW w:w="8388" w:type="dxa"/>
            <w:tcBorders>
              <w:bottom w:val="single" w:sz="4" w:space="0" w:color="auto"/>
            </w:tcBorders>
            <w:vAlign w:val="bottom"/>
          </w:tcPr>
          <w:p w14:paraId="3C5C7B0D" w14:textId="77777777" w:rsidR="00D274EE" w:rsidRDefault="00D274EE" w:rsidP="00C07AC1">
            <w:pPr>
              <w:spacing w:line="240" w:lineRule="auto"/>
            </w:pPr>
          </w:p>
        </w:tc>
      </w:tr>
      <w:tr w:rsidR="00D274EE" w14:paraId="3C5C7B11" w14:textId="77777777" w:rsidTr="00B81DCB">
        <w:trPr>
          <w:cantSplit/>
          <w:trHeight w:val="360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C5C7B0F" w14:textId="77777777" w:rsidR="00D274EE" w:rsidRPr="00857C91" w:rsidRDefault="00B81DCB" w:rsidP="00D274EE">
            <w:pPr>
              <w:pStyle w:val="Heading3"/>
            </w:pPr>
            <w:r w:rsidRPr="00857C91">
              <w:t>Xcel Energy</w:t>
            </w:r>
          </w:p>
        </w:tc>
        <w:tc>
          <w:tcPr>
            <w:tcW w:w="838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3C5C7B10" w14:textId="4E94C951" w:rsidR="00D274EE" w:rsidRDefault="00AD3B96" w:rsidP="00143C4F">
            <w:r>
              <w:t>Robin Kittel, Beth Chacon, Tom Yohn, Joani Mauro, Dave Wynkoop, Andre Gouin, McKoane</w:t>
            </w:r>
            <w:r w:rsidR="00835F64">
              <w:t>, Mari Deminski</w:t>
            </w:r>
            <w:r w:rsidR="00A50601">
              <w:t>, Eric Maurer</w:t>
            </w:r>
            <w:r w:rsidR="00CE25FD">
              <w:t>, Patrick Dalton, Eydie Stromberg</w:t>
            </w:r>
            <w:r w:rsidR="00291F2A">
              <w:t>, Don Garretson</w:t>
            </w:r>
            <w:bookmarkStart w:id="0" w:name="_GoBack"/>
            <w:bookmarkEnd w:id="0"/>
            <w:r w:rsidR="00CE25FD">
              <w:t xml:space="preserve"> </w:t>
            </w:r>
          </w:p>
        </w:tc>
      </w:tr>
      <w:tr w:rsidR="00B81DCB" w14:paraId="3C5C7B14" w14:textId="77777777" w:rsidTr="00834D76">
        <w:trPr>
          <w:cantSplit/>
          <w:trHeight w:val="360"/>
        </w:trPr>
        <w:tc>
          <w:tcPr>
            <w:tcW w:w="19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C5C7B12" w14:textId="77777777" w:rsidR="00B81DCB" w:rsidRPr="00857C91" w:rsidRDefault="00B81DCB" w:rsidP="00B81DCB">
            <w:pPr>
              <w:pStyle w:val="Heading3"/>
            </w:pPr>
            <w:r w:rsidRPr="00857C91">
              <w:t xml:space="preserve">CPUC </w:t>
            </w:r>
          </w:p>
        </w:tc>
        <w:tc>
          <w:tcPr>
            <w:tcW w:w="8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3C5C7B13" w14:textId="5DA3086B" w:rsidR="00B81DCB" w:rsidRDefault="00AD3B96" w:rsidP="00D274EE">
            <w:r>
              <w:t>Paul Caldara</w:t>
            </w:r>
          </w:p>
        </w:tc>
      </w:tr>
      <w:tr w:rsidR="00834D76" w14:paraId="3C5C7B17" w14:textId="77777777" w:rsidTr="00834D76">
        <w:trPr>
          <w:cantSplit/>
          <w:trHeight w:val="360"/>
        </w:trPr>
        <w:tc>
          <w:tcPr>
            <w:tcW w:w="19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C5C7B15" w14:textId="77777777" w:rsidR="00834D76" w:rsidRPr="00857C91" w:rsidRDefault="00834D76" w:rsidP="00834D76">
            <w:pPr>
              <w:pStyle w:val="Heading3"/>
            </w:pPr>
            <w:r w:rsidRPr="00857C91">
              <w:t>OCC</w:t>
            </w:r>
          </w:p>
        </w:tc>
        <w:tc>
          <w:tcPr>
            <w:tcW w:w="8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3C5C7B16" w14:textId="73887972" w:rsidR="00834D76" w:rsidRDefault="00AD3B96" w:rsidP="00D274EE">
            <w:r>
              <w:t>Scott England</w:t>
            </w:r>
          </w:p>
        </w:tc>
      </w:tr>
      <w:tr w:rsidR="002341FA" w14:paraId="3C5C7B1A" w14:textId="77777777" w:rsidTr="00834D76">
        <w:trPr>
          <w:cantSplit/>
          <w:trHeight w:val="360"/>
        </w:trPr>
        <w:tc>
          <w:tcPr>
            <w:tcW w:w="19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C5C7B18" w14:textId="77777777" w:rsidR="002341FA" w:rsidRPr="00857C91" w:rsidRDefault="002341FA" w:rsidP="00834D76">
            <w:pPr>
              <w:pStyle w:val="Heading3"/>
            </w:pPr>
            <w:r w:rsidRPr="00857C91">
              <w:t>CEO</w:t>
            </w:r>
          </w:p>
        </w:tc>
        <w:tc>
          <w:tcPr>
            <w:tcW w:w="8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3C5C7B19" w14:textId="6F6308FC" w:rsidR="002341FA" w:rsidRDefault="00AD3B96" w:rsidP="00D274EE">
            <w:r>
              <w:t xml:space="preserve">Lindsey </w:t>
            </w:r>
            <w:proofErr w:type="spellStart"/>
            <w:r>
              <w:t>Wedewer</w:t>
            </w:r>
            <w:proofErr w:type="spellEnd"/>
          </w:p>
        </w:tc>
      </w:tr>
      <w:tr w:rsidR="00834D76" w14:paraId="3C5C7B1D" w14:textId="77777777" w:rsidTr="00834D76">
        <w:trPr>
          <w:cantSplit/>
          <w:trHeight w:val="360"/>
        </w:trPr>
        <w:tc>
          <w:tcPr>
            <w:tcW w:w="19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C5C7B1B" w14:textId="77777777" w:rsidR="00834D76" w:rsidRPr="00857C91" w:rsidRDefault="00834D76" w:rsidP="00834D76">
            <w:pPr>
              <w:pStyle w:val="Heading3"/>
            </w:pPr>
            <w:r w:rsidRPr="00857C91">
              <w:t>EFCA</w:t>
            </w:r>
          </w:p>
        </w:tc>
        <w:tc>
          <w:tcPr>
            <w:tcW w:w="8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3C5C7B1C" w14:textId="2242FF8D" w:rsidR="00834D76" w:rsidRDefault="00AD3B96" w:rsidP="00D274EE">
            <w:r>
              <w:t>Jake Schlesinger</w:t>
            </w:r>
            <w:r w:rsidR="0027048F">
              <w:t>, Brian Zimmerly</w:t>
            </w:r>
          </w:p>
        </w:tc>
      </w:tr>
      <w:tr w:rsidR="00F61C57" w14:paraId="6052C1BD" w14:textId="77777777" w:rsidTr="00834D76">
        <w:trPr>
          <w:cantSplit/>
          <w:trHeight w:val="360"/>
        </w:trPr>
        <w:tc>
          <w:tcPr>
            <w:tcW w:w="19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572897B1" w14:textId="61DF62C0" w:rsidR="00F61C57" w:rsidRPr="00857C91" w:rsidRDefault="00F61C57" w:rsidP="00834D76">
            <w:pPr>
              <w:pStyle w:val="Heading3"/>
            </w:pPr>
            <w:proofErr w:type="spellStart"/>
            <w:r>
              <w:t>Sunrun</w:t>
            </w:r>
            <w:proofErr w:type="spellEnd"/>
          </w:p>
        </w:tc>
        <w:tc>
          <w:tcPr>
            <w:tcW w:w="8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4B503D76" w14:textId="1CEB3F6F" w:rsidR="00F61C57" w:rsidRDefault="00F61C57" w:rsidP="00D274EE">
            <w:r>
              <w:t xml:space="preserve">Kevin Fox, Steven </w:t>
            </w:r>
            <w:proofErr w:type="spellStart"/>
            <w:r>
              <w:t>Rymsha</w:t>
            </w:r>
            <w:proofErr w:type="spellEnd"/>
            <w:r>
              <w:t>(</w:t>
            </w:r>
            <w:proofErr w:type="spellStart"/>
            <w:r>
              <w:t>ph</w:t>
            </w:r>
            <w:proofErr w:type="spellEnd"/>
            <w:r>
              <w:t>), Gracie Walovich(</w:t>
            </w:r>
            <w:proofErr w:type="spellStart"/>
            <w:r>
              <w:t>ph</w:t>
            </w:r>
            <w:proofErr w:type="spellEnd"/>
            <w:r>
              <w:t>)</w:t>
            </w:r>
          </w:p>
        </w:tc>
      </w:tr>
      <w:tr w:rsidR="00834D76" w14:paraId="3C5C7B20" w14:textId="77777777" w:rsidTr="00834D76">
        <w:trPr>
          <w:cantSplit/>
          <w:trHeight w:val="360"/>
        </w:trPr>
        <w:tc>
          <w:tcPr>
            <w:tcW w:w="19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C5C7B1E" w14:textId="77777777" w:rsidR="00834D76" w:rsidRPr="00857C91" w:rsidRDefault="00834D76" w:rsidP="00834D76">
            <w:pPr>
              <w:pStyle w:val="Heading3"/>
            </w:pPr>
            <w:r w:rsidRPr="00857C91">
              <w:t>WRA</w:t>
            </w:r>
          </w:p>
        </w:tc>
        <w:tc>
          <w:tcPr>
            <w:tcW w:w="8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3C5C7B1F" w14:textId="347EDBD6" w:rsidR="00834D76" w:rsidRDefault="00AD3B96" w:rsidP="00D274EE">
            <w:r>
              <w:t>Erin Overturf</w:t>
            </w:r>
            <w:r w:rsidR="00F543DC">
              <w:t>, Ken Wilson</w:t>
            </w:r>
          </w:p>
        </w:tc>
      </w:tr>
      <w:tr w:rsidR="0064070F" w14:paraId="3C5C7B26" w14:textId="77777777" w:rsidTr="00D03FD6">
        <w:trPr>
          <w:cantSplit/>
          <w:trHeight w:val="360"/>
        </w:trPr>
        <w:tc>
          <w:tcPr>
            <w:tcW w:w="19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C5C7B24" w14:textId="77777777" w:rsidR="0064070F" w:rsidRPr="00857C91" w:rsidRDefault="0064070F" w:rsidP="00834D76">
            <w:pPr>
              <w:pStyle w:val="Heading3"/>
            </w:pPr>
            <w:proofErr w:type="spellStart"/>
            <w:r w:rsidRPr="00857C91">
              <w:t>SunShare</w:t>
            </w:r>
            <w:proofErr w:type="spellEnd"/>
          </w:p>
        </w:tc>
        <w:tc>
          <w:tcPr>
            <w:tcW w:w="8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3C5C7B25" w14:textId="3151EEB6" w:rsidR="0064070F" w:rsidRDefault="009315AD" w:rsidP="00D274EE">
            <w:r w:rsidRPr="009315AD">
              <w:t xml:space="preserve">Karen </w:t>
            </w:r>
            <w:proofErr w:type="spellStart"/>
            <w:r w:rsidRPr="009315AD">
              <w:t>Gaddos</w:t>
            </w:r>
            <w:proofErr w:type="spellEnd"/>
          </w:p>
        </w:tc>
      </w:tr>
      <w:tr w:rsidR="00D03FD6" w14:paraId="3C5C7B29" w14:textId="77777777" w:rsidTr="005446F7">
        <w:trPr>
          <w:cantSplit/>
          <w:trHeight w:val="360"/>
        </w:trPr>
        <w:tc>
          <w:tcPr>
            <w:tcW w:w="19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C5C7B27" w14:textId="77777777" w:rsidR="00D03FD6" w:rsidRPr="00857C91" w:rsidRDefault="00D03FD6" w:rsidP="00834D76">
            <w:pPr>
              <w:pStyle w:val="Heading3"/>
            </w:pPr>
            <w:proofErr w:type="spellStart"/>
            <w:r w:rsidRPr="00857C91">
              <w:t>CoSEIA</w:t>
            </w:r>
            <w:proofErr w:type="spellEnd"/>
          </w:p>
        </w:tc>
        <w:tc>
          <w:tcPr>
            <w:tcW w:w="8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3C5C7B28" w14:textId="7C3F3750" w:rsidR="00D03FD6" w:rsidRDefault="00AD3B96" w:rsidP="00CE25FD">
            <w:r>
              <w:t xml:space="preserve">Jason Sharpe, Phil </w:t>
            </w:r>
            <w:proofErr w:type="spellStart"/>
            <w:r>
              <w:t>Undercuffler</w:t>
            </w:r>
            <w:proofErr w:type="spellEnd"/>
            <w:r w:rsidR="00CE25FD">
              <w:t>(</w:t>
            </w:r>
            <w:proofErr w:type="spellStart"/>
            <w:r w:rsidR="00CE25FD">
              <w:t>ph</w:t>
            </w:r>
            <w:proofErr w:type="spellEnd"/>
            <w:r w:rsidR="00CE25FD">
              <w:t>)</w:t>
            </w:r>
            <w:r w:rsidR="00FA40F1">
              <w:t>, Tim Schoechle, Rebecca Cantwell</w:t>
            </w:r>
            <w:r w:rsidR="00CE25FD">
              <w:t>(</w:t>
            </w:r>
            <w:proofErr w:type="spellStart"/>
            <w:r w:rsidR="00CE25FD">
              <w:t>ph</w:t>
            </w:r>
            <w:proofErr w:type="spellEnd"/>
            <w:r w:rsidR="00CE25FD">
              <w:t>)</w:t>
            </w:r>
            <w:r w:rsidR="00FA40F1">
              <w:t>, John Bringenberg</w:t>
            </w:r>
            <w:r w:rsidR="00CE25FD">
              <w:t>(</w:t>
            </w:r>
            <w:proofErr w:type="spellStart"/>
            <w:r w:rsidR="00CE25FD">
              <w:t>ph</w:t>
            </w:r>
            <w:proofErr w:type="spellEnd"/>
            <w:r w:rsidR="00CE25FD">
              <w:t>)</w:t>
            </w:r>
          </w:p>
        </w:tc>
      </w:tr>
      <w:tr w:rsidR="005446F7" w14:paraId="3C5C7B2C" w14:textId="77777777" w:rsidTr="00861499">
        <w:trPr>
          <w:cantSplit/>
          <w:trHeight w:val="360"/>
        </w:trPr>
        <w:tc>
          <w:tcPr>
            <w:tcW w:w="19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C5C7B2A" w14:textId="77777777" w:rsidR="005446F7" w:rsidRPr="00857C91" w:rsidRDefault="00217ED1" w:rsidP="00834D76">
            <w:pPr>
              <w:pStyle w:val="Heading3"/>
            </w:pPr>
            <w:r>
              <w:t>Vote Solar</w:t>
            </w:r>
          </w:p>
        </w:tc>
        <w:tc>
          <w:tcPr>
            <w:tcW w:w="8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3C5C7B2B" w14:textId="36AB13FA" w:rsidR="005446F7" w:rsidRDefault="00CE25FD" w:rsidP="00D274EE">
            <w:r>
              <w:t>Michael Hiatt</w:t>
            </w:r>
            <w:r w:rsidR="00F61C57">
              <w:t>(</w:t>
            </w:r>
            <w:proofErr w:type="spellStart"/>
            <w:r w:rsidR="00F61C57">
              <w:t>ph</w:t>
            </w:r>
            <w:proofErr w:type="spellEnd"/>
            <w:r w:rsidR="00F61C57">
              <w:t>)</w:t>
            </w:r>
            <w:r>
              <w:t>, Rick Gilliam</w:t>
            </w:r>
            <w:r w:rsidR="00F61C57">
              <w:t>(</w:t>
            </w:r>
            <w:proofErr w:type="spellStart"/>
            <w:r w:rsidR="00F61C57">
              <w:t>ph</w:t>
            </w:r>
            <w:proofErr w:type="spellEnd"/>
            <w:r w:rsidR="00F61C57">
              <w:t>)</w:t>
            </w:r>
          </w:p>
        </w:tc>
      </w:tr>
    </w:tbl>
    <w:p w14:paraId="3C5C7B30" w14:textId="77777777" w:rsidR="00215FB1" w:rsidRDefault="00215FB1">
      <w:pPr>
        <w:tabs>
          <w:tab w:val="left" w:pos="1800"/>
        </w:tabs>
      </w:pPr>
    </w:p>
    <w:tbl>
      <w:tblPr>
        <w:tblW w:w="10355" w:type="dxa"/>
        <w:tblBorders>
          <w:top w:val="double" w:sz="6" w:space="0" w:color="7F7F7F" w:themeColor="text1" w:themeTint="80"/>
          <w:bottom w:val="double" w:sz="6" w:space="0" w:color="7F7F7F" w:themeColor="text1" w:themeTint="80"/>
          <w:insideH w:val="double" w:sz="6" w:space="0" w:color="7F7F7F" w:themeColor="text1" w:themeTint="80"/>
        </w:tblBorders>
        <w:tblCellMar>
          <w:top w:w="115" w:type="dxa"/>
          <w:left w:w="115" w:type="dxa"/>
          <w:bottom w:w="29" w:type="dxa"/>
          <w:right w:w="115" w:type="dxa"/>
        </w:tblCellMar>
        <w:tblLook w:val="0000" w:firstRow="0" w:lastRow="0" w:firstColumn="0" w:lastColumn="0" w:noHBand="0" w:noVBand="0"/>
      </w:tblPr>
      <w:tblGrid>
        <w:gridCol w:w="2794"/>
        <w:gridCol w:w="5213"/>
        <w:gridCol w:w="2348"/>
      </w:tblGrid>
      <w:tr w:rsidR="00215FB1" w14:paraId="3C5C7B34" w14:textId="77777777" w:rsidTr="00D274EE">
        <w:tc>
          <w:tcPr>
            <w:tcW w:w="2794" w:type="dxa"/>
          </w:tcPr>
          <w:p w14:paraId="3C5C7B31" w14:textId="77777777" w:rsidR="00215FB1" w:rsidRPr="00E7243F" w:rsidRDefault="00DD6235" w:rsidP="00DD6235">
            <w:pPr>
              <w:pStyle w:val="Heading2"/>
            </w:pPr>
            <w:r>
              <w:t>1</w:t>
            </w:r>
            <w:r w:rsidR="00215FB1" w:rsidRPr="00E7243F">
              <w:t xml:space="preserve"> – </w:t>
            </w:r>
            <w:r>
              <w:t>1</w:t>
            </w:r>
            <w:r w:rsidR="00840E22">
              <w:t>:10</w:t>
            </w:r>
          </w:p>
        </w:tc>
        <w:tc>
          <w:tcPr>
            <w:tcW w:w="5213" w:type="dxa"/>
          </w:tcPr>
          <w:p w14:paraId="3C5C7B32" w14:textId="77777777" w:rsidR="00215FB1" w:rsidRDefault="00F146EC" w:rsidP="004347BF">
            <w:pPr>
              <w:pStyle w:val="Heading2"/>
              <w:spacing w:line="240" w:lineRule="auto"/>
            </w:pPr>
            <w:r>
              <w:t xml:space="preserve">Welcome </w:t>
            </w:r>
            <w:r w:rsidR="00840E22">
              <w:t>&amp;</w:t>
            </w:r>
            <w:r w:rsidR="00B72D95">
              <w:t xml:space="preserve"> Introduction</w:t>
            </w:r>
            <w:r w:rsidR="00562581">
              <w:t>s</w:t>
            </w:r>
            <w:r>
              <w:t xml:space="preserve"> </w:t>
            </w:r>
            <w:r w:rsidR="00215FB1">
              <w:tab/>
            </w:r>
          </w:p>
        </w:tc>
        <w:tc>
          <w:tcPr>
            <w:tcW w:w="2348" w:type="dxa"/>
          </w:tcPr>
          <w:p w14:paraId="3C5C7B33" w14:textId="77777777" w:rsidR="00215FB1" w:rsidRPr="00D274EE" w:rsidRDefault="00840E22" w:rsidP="006B7D93">
            <w:pPr>
              <w:pStyle w:val="Location"/>
            </w:pPr>
            <w:r>
              <w:t>Neil Cowan</w:t>
            </w:r>
          </w:p>
        </w:tc>
      </w:tr>
      <w:tr w:rsidR="00B46BA6" w14:paraId="3C5C7B38" w14:textId="77777777" w:rsidTr="00D274EE">
        <w:tc>
          <w:tcPr>
            <w:tcW w:w="2794" w:type="dxa"/>
          </w:tcPr>
          <w:p w14:paraId="3C5C7B35" w14:textId="77777777" w:rsidR="00B46BA6" w:rsidRPr="00E7243F" w:rsidRDefault="00DD6235" w:rsidP="00DD6235">
            <w:pPr>
              <w:pStyle w:val="Heading2"/>
            </w:pPr>
            <w:r>
              <w:t>1</w:t>
            </w:r>
            <w:r w:rsidR="00372FE4">
              <w:t>:</w:t>
            </w:r>
            <w:r w:rsidR="00840E22">
              <w:t>10</w:t>
            </w:r>
            <w:r w:rsidR="00B46BA6" w:rsidRPr="00E7243F">
              <w:t xml:space="preserve"> – </w:t>
            </w:r>
            <w:r>
              <w:t>1</w:t>
            </w:r>
            <w:r w:rsidR="00372FE4">
              <w:t>:</w:t>
            </w:r>
            <w:r w:rsidR="00840E22">
              <w:t>30</w:t>
            </w:r>
          </w:p>
        </w:tc>
        <w:tc>
          <w:tcPr>
            <w:tcW w:w="5213" w:type="dxa"/>
          </w:tcPr>
          <w:p w14:paraId="3C5C7B36" w14:textId="33054A78" w:rsidR="00D03FD6" w:rsidRPr="00D03FD6" w:rsidRDefault="00DD6235" w:rsidP="001048C7">
            <w:pPr>
              <w:pStyle w:val="Heading2"/>
              <w:spacing w:line="240" w:lineRule="auto"/>
            </w:pPr>
            <w:r>
              <w:t xml:space="preserve">Approval of </w:t>
            </w:r>
            <w:r w:rsidR="00835F64">
              <w:t xml:space="preserve">Meeting </w:t>
            </w:r>
            <w:r>
              <w:t>Notes and Review of Action Items from 11-03 Meeting</w:t>
            </w:r>
          </w:p>
        </w:tc>
        <w:tc>
          <w:tcPr>
            <w:tcW w:w="2348" w:type="dxa"/>
          </w:tcPr>
          <w:p w14:paraId="3C5C7B37" w14:textId="77777777" w:rsidR="00B46BA6" w:rsidRPr="00D274EE" w:rsidRDefault="00840E22" w:rsidP="006B7D93">
            <w:pPr>
              <w:pStyle w:val="Location"/>
            </w:pPr>
            <w:r>
              <w:t>Neil Cowan</w:t>
            </w:r>
          </w:p>
        </w:tc>
      </w:tr>
      <w:tr w:rsidR="00B46BA6" w14:paraId="3C5C7B3D" w14:textId="77777777" w:rsidTr="00D274EE">
        <w:tc>
          <w:tcPr>
            <w:tcW w:w="2794" w:type="dxa"/>
          </w:tcPr>
          <w:p w14:paraId="3C5C7B39" w14:textId="77777777" w:rsidR="00B46BA6" w:rsidRPr="00E7243F" w:rsidRDefault="00DD6235" w:rsidP="00DD6235">
            <w:pPr>
              <w:pStyle w:val="Heading2"/>
            </w:pPr>
            <w:r>
              <w:t>1</w:t>
            </w:r>
            <w:r w:rsidR="00BF5FD9">
              <w:t>:</w:t>
            </w:r>
            <w:r w:rsidR="00840E22">
              <w:t>30</w:t>
            </w:r>
            <w:r w:rsidR="00B46BA6" w:rsidRPr="00E7243F">
              <w:t xml:space="preserve"> – </w:t>
            </w:r>
            <w:r>
              <w:t>2:30</w:t>
            </w:r>
          </w:p>
        </w:tc>
        <w:tc>
          <w:tcPr>
            <w:tcW w:w="5213" w:type="dxa"/>
          </w:tcPr>
          <w:p w14:paraId="0A81BFF6" w14:textId="77777777" w:rsidR="00B46BA6" w:rsidRDefault="004F0A34" w:rsidP="004F0A34">
            <w:pPr>
              <w:pStyle w:val="Heading2"/>
              <w:spacing w:line="240" w:lineRule="auto"/>
            </w:pPr>
            <w:r>
              <w:t>Configurations for Settlement Term #2</w:t>
            </w:r>
          </w:p>
          <w:p w14:paraId="2BFB1954" w14:textId="7EA9F22F" w:rsidR="004F0A34" w:rsidRDefault="004F0A34" w:rsidP="004F0A34">
            <w:pPr>
              <w:pStyle w:val="ListParagraph"/>
              <w:numPr>
                <w:ilvl w:val="0"/>
                <w:numId w:val="10"/>
              </w:numPr>
            </w:pPr>
            <w:r>
              <w:t>#2b</w:t>
            </w:r>
          </w:p>
          <w:p w14:paraId="3C5C7B3B" w14:textId="58BCE34B" w:rsidR="004F0A34" w:rsidRPr="004F0A34" w:rsidRDefault="004F0A34" w:rsidP="004F0A34">
            <w:pPr>
              <w:pStyle w:val="ListParagraph"/>
              <w:numPr>
                <w:ilvl w:val="0"/>
                <w:numId w:val="10"/>
              </w:numPr>
            </w:pPr>
            <w:r>
              <w:t>#2c</w:t>
            </w:r>
          </w:p>
        </w:tc>
        <w:tc>
          <w:tcPr>
            <w:tcW w:w="2348" w:type="dxa"/>
          </w:tcPr>
          <w:p w14:paraId="3C5C7B3C" w14:textId="77777777" w:rsidR="00B46BA6" w:rsidRPr="00D274EE" w:rsidRDefault="00DD6235" w:rsidP="00F6381A">
            <w:pPr>
              <w:pStyle w:val="Location"/>
            </w:pPr>
            <w:r>
              <w:t>Facilitated by Robin Kittel</w:t>
            </w:r>
          </w:p>
        </w:tc>
      </w:tr>
      <w:tr w:rsidR="00372FE4" w14:paraId="3C5C7B41" w14:textId="77777777" w:rsidTr="00EB5EC9">
        <w:tc>
          <w:tcPr>
            <w:tcW w:w="2794" w:type="dxa"/>
          </w:tcPr>
          <w:p w14:paraId="3C5C7B3E" w14:textId="5B0779E4" w:rsidR="00372FE4" w:rsidRDefault="00DD6235" w:rsidP="00DD6235">
            <w:pPr>
              <w:pStyle w:val="Heading2"/>
            </w:pPr>
            <w:r>
              <w:t>2</w:t>
            </w:r>
            <w:r w:rsidR="008D7882">
              <w:t>:30</w:t>
            </w:r>
            <w:r w:rsidR="00BF5FD9">
              <w:t xml:space="preserve"> – </w:t>
            </w:r>
            <w:r>
              <w:t>2:</w:t>
            </w:r>
            <w:r w:rsidR="008D7882">
              <w:t>45</w:t>
            </w:r>
            <w:r w:rsidR="00372FE4">
              <w:t xml:space="preserve">                         </w:t>
            </w:r>
          </w:p>
        </w:tc>
        <w:tc>
          <w:tcPr>
            <w:tcW w:w="5213" w:type="dxa"/>
          </w:tcPr>
          <w:p w14:paraId="3C5C7B3F" w14:textId="77777777" w:rsidR="00372FE4" w:rsidRDefault="00372FE4" w:rsidP="00C07AC1">
            <w:pPr>
              <w:pStyle w:val="Heading2"/>
              <w:spacing w:line="240" w:lineRule="auto"/>
            </w:pPr>
            <w:r>
              <w:t>BREAK</w:t>
            </w:r>
          </w:p>
        </w:tc>
        <w:tc>
          <w:tcPr>
            <w:tcW w:w="2348" w:type="dxa"/>
          </w:tcPr>
          <w:p w14:paraId="3C5C7B40" w14:textId="77777777" w:rsidR="00372FE4" w:rsidRDefault="00372FE4" w:rsidP="00EB5EC9">
            <w:pPr>
              <w:pStyle w:val="Location"/>
            </w:pPr>
          </w:p>
        </w:tc>
      </w:tr>
      <w:tr w:rsidR="00DE53C5" w14:paraId="3C5C7B46" w14:textId="77777777" w:rsidTr="00F568CE">
        <w:tc>
          <w:tcPr>
            <w:tcW w:w="2794" w:type="dxa"/>
          </w:tcPr>
          <w:p w14:paraId="3C5C7B42" w14:textId="77777777" w:rsidR="00DE53C5" w:rsidRPr="00E7243F" w:rsidRDefault="00DD6235" w:rsidP="00DD6235">
            <w:pPr>
              <w:pStyle w:val="Heading2"/>
            </w:pPr>
            <w:r>
              <w:t>2</w:t>
            </w:r>
            <w:r w:rsidR="008D7882">
              <w:t>:45</w:t>
            </w:r>
            <w:r w:rsidR="00DE53C5" w:rsidRPr="00E7243F">
              <w:t xml:space="preserve"> – </w:t>
            </w:r>
            <w:r>
              <w:t>3:45</w:t>
            </w:r>
          </w:p>
        </w:tc>
        <w:tc>
          <w:tcPr>
            <w:tcW w:w="5213" w:type="dxa"/>
          </w:tcPr>
          <w:p w14:paraId="1A8AFF42" w14:textId="77777777" w:rsidR="00DD6235" w:rsidRDefault="004F0A34" w:rsidP="004F0A34">
            <w:pPr>
              <w:pStyle w:val="Heading2"/>
              <w:spacing w:line="240" w:lineRule="auto"/>
            </w:pPr>
            <w:r>
              <w:t xml:space="preserve">Configurations for </w:t>
            </w:r>
            <w:r w:rsidR="004347BF">
              <w:t xml:space="preserve">Settlement </w:t>
            </w:r>
            <w:r>
              <w:t>Term #</w:t>
            </w:r>
            <w:r w:rsidR="004347BF">
              <w:t>3</w:t>
            </w:r>
          </w:p>
          <w:p w14:paraId="61689594" w14:textId="37CB0BEA" w:rsidR="004F0A34" w:rsidRDefault="004F0A34" w:rsidP="004F0A34">
            <w:pPr>
              <w:pStyle w:val="ListParagraph"/>
              <w:numPr>
                <w:ilvl w:val="0"/>
                <w:numId w:val="11"/>
              </w:numPr>
            </w:pPr>
            <w:r>
              <w:t>#3 without Solar*Rewards</w:t>
            </w:r>
          </w:p>
          <w:p w14:paraId="03DBCFFF" w14:textId="4367CE9B" w:rsidR="004F0A34" w:rsidRDefault="004F0A34" w:rsidP="004F0A34">
            <w:pPr>
              <w:pStyle w:val="ListParagraph"/>
              <w:numPr>
                <w:ilvl w:val="0"/>
                <w:numId w:val="11"/>
              </w:numPr>
            </w:pPr>
            <w:r>
              <w:t>#3 with Solar*R</w:t>
            </w:r>
            <w:r w:rsidR="00730EA2">
              <w:t>ewards &amp; Added Meter</w:t>
            </w:r>
          </w:p>
          <w:p w14:paraId="3C5C7B44" w14:textId="11584107" w:rsidR="004F0A34" w:rsidRPr="004F0A34" w:rsidRDefault="004F0A34" w:rsidP="004F0A34">
            <w:pPr>
              <w:pStyle w:val="ListParagraph"/>
              <w:numPr>
                <w:ilvl w:val="0"/>
                <w:numId w:val="11"/>
              </w:numPr>
            </w:pPr>
            <w:r>
              <w:t xml:space="preserve">#3 with </w:t>
            </w:r>
            <w:r w:rsidR="00730EA2">
              <w:t>Solar*Rewards &amp; Transfer Switch</w:t>
            </w:r>
          </w:p>
        </w:tc>
        <w:tc>
          <w:tcPr>
            <w:tcW w:w="2348" w:type="dxa"/>
          </w:tcPr>
          <w:p w14:paraId="3C5C7B45" w14:textId="77777777" w:rsidR="00DE53C5" w:rsidRPr="00D274EE" w:rsidRDefault="00DE53C5" w:rsidP="008D7882">
            <w:pPr>
              <w:pStyle w:val="Location"/>
            </w:pPr>
            <w:r>
              <w:t xml:space="preserve">Facilitated by </w:t>
            </w:r>
            <w:r w:rsidR="008D7882">
              <w:t>Robin Kittel</w:t>
            </w:r>
          </w:p>
        </w:tc>
      </w:tr>
      <w:tr w:rsidR="002341FA" w14:paraId="3C5C7B4C" w14:textId="77777777" w:rsidTr="00F568CE">
        <w:tc>
          <w:tcPr>
            <w:tcW w:w="2794" w:type="dxa"/>
          </w:tcPr>
          <w:p w14:paraId="3C5C7B47" w14:textId="22C72D86" w:rsidR="002341FA" w:rsidRDefault="00DD6235" w:rsidP="00DD6235">
            <w:pPr>
              <w:pStyle w:val="Heading2"/>
            </w:pPr>
            <w:r>
              <w:t>3</w:t>
            </w:r>
            <w:r w:rsidR="002341FA">
              <w:t xml:space="preserve">:45 – </w:t>
            </w:r>
            <w:r>
              <w:t>4</w:t>
            </w:r>
            <w:r w:rsidR="002341FA">
              <w:t>:00</w:t>
            </w:r>
          </w:p>
        </w:tc>
        <w:tc>
          <w:tcPr>
            <w:tcW w:w="5213" w:type="dxa"/>
          </w:tcPr>
          <w:p w14:paraId="3C5C7B48" w14:textId="77777777" w:rsidR="002341FA" w:rsidRDefault="002341FA" w:rsidP="00C07AC1">
            <w:pPr>
              <w:pStyle w:val="Heading2"/>
              <w:spacing w:line="240" w:lineRule="auto"/>
            </w:pPr>
            <w:r>
              <w:t>Wrap</w:t>
            </w:r>
          </w:p>
          <w:p w14:paraId="3C5C7B49" w14:textId="77777777" w:rsidR="002341FA" w:rsidRPr="00136947" w:rsidRDefault="002341FA" w:rsidP="00136947">
            <w:pPr>
              <w:pStyle w:val="ListParagraph"/>
              <w:numPr>
                <w:ilvl w:val="0"/>
                <w:numId w:val="11"/>
              </w:numPr>
            </w:pPr>
            <w:r w:rsidRPr="00136947">
              <w:lastRenderedPageBreak/>
              <w:t>Review Action Items</w:t>
            </w:r>
          </w:p>
          <w:p w14:paraId="3C5C7B4A" w14:textId="77777777" w:rsidR="002341FA" w:rsidRPr="002341FA" w:rsidRDefault="002341FA" w:rsidP="00136947">
            <w:pPr>
              <w:pStyle w:val="ListParagraph"/>
              <w:numPr>
                <w:ilvl w:val="0"/>
                <w:numId w:val="11"/>
              </w:numPr>
              <w:rPr>
                <w:b/>
                <w:szCs w:val="22"/>
              </w:rPr>
            </w:pPr>
            <w:r w:rsidRPr="00136947">
              <w:t>Schedule Next Meeting</w:t>
            </w:r>
          </w:p>
        </w:tc>
        <w:tc>
          <w:tcPr>
            <w:tcW w:w="2348" w:type="dxa"/>
          </w:tcPr>
          <w:p w14:paraId="3C5C7B4B" w14:textId="77777777" w:rsidR="002341FA" w:rsidRDefault="002341FA" w:rsidP="008D7882">
            <w:pPr>
              <w:pStyle w:val="Location"/>
            </w:pPr>
          </w:p>
        </w:tc>
      </w:tr>
    </w:tbl>
    <w:p w14:paraId="3C5C7B4D" w14:textId="77777777" w:rsidR="004347BF" w:rsidRDefault="00215FB1" w:rsidP="004347BF">
      <w:pPr>
        <w:pStyle w:val="Heading4"/>
        <w:spacing w:line="240" w:lineRule="auto"/>
      </w:pPr>
      <w:r w:rsidRPr="00E7243F">
        <w:lastRenderedPageBreak/>
        <w:t xml:space="preserve">Additional </w:t>
      </w:r>
      <w:r w:rsidRPr="00D274EE">
        <w:t>Instructions</w:t>
      </w:r>
      <w:r w:rsidRPr="00E7243F">
        <w:t>:</w:t>
      </w:r>
    </w:p>
    <w:p w14:paraId="3C5C7B4E" w14:textId="77777777" w:rsidR="00215FB1" w:rsidRPr="001048C7" w:rsidRDefault="003009FC" w:rsidP="004347BF">
      <w:pPr>
        <w:pStyle w:val="Heading4"/>
        <w:spacing w:line="240" w:lineRule="auto"/>
        <w:rPr>
          <w:b w:val="0"/>
          <w:sz w:val="20"/>
        </w:rPr>
      </w:pPr>
      <w:r w:rsidRPr="001048C7">
        <w:rPr>
          <w:b w:val="0"/>
          <w:sz w:val="20"/>
        </w:rPr>
        <w:t xml:space="preserve">Handouts </w:t>
      </w:r>
      <w:r w:rsidR="00F146EC" w:rsidRPr="001048C7">
        <w:rPr>
          <w:b w:val="0"/>
          <w:sz w:val="20"/>
        </w:rPr>
        <w:t>will</w:t>
      </w:r>
      <w:r w:rsidRPr="001048C7">
        <w:rPr>
          <w:b w:val="0"/>
          <w:sz w:val="20"/>
        </w:rPr>
        <w:t xml:space="preserve"> be provided</w:t>
      </w:r>
      <w:r w:rsidR="00F146EC" w:rsidRPr="001048C7">
        <w:rPr>
          <w:b w:val="0"/>
          <w:sz w:val="20"/>
        </w:rPr>
        <w:t xml:space="preserve"> for those in attendance.</w:t>
      </w:r>
    </w:p>
    <w:p w14:paraId="3C5C7B4F" w14:textId="77777777" w:rsidR="003009FC" w:rsidRDefault="003009FC" w:rsidP="004347BF">
      <w:pPr>
        <w:spacing w:line="240" w:lineRule="auto"/>
      </w:pPr>
      <w:r>
        <w:t xml:space="preserve">Parking is available in several lots around the building or on the Street – note that the meters are </w:t>
      </w:r>
      <w:r w:rsidR="00F6381A">
        <w:t>authorized</w:t>
      </w:r>
      <w:r>
        <w:t xml:space="preserve"> for </w:t>
      </w:r>
      <w:r w:rsidR="00F6381A">
        <w:t xml:space="preserve">up to </w:t>
      </w:r>
      <w:r>
        <w:t>two hours only.</w:t>
      </w:r>
      <w:r w:rsidR="00F6381A">
        <w:t xml:space="preserve"> If you move your vehicle you will need to move it at least 100 feet </w:t>
      </w:r>
      <w:r w:rsidR="00D64E0E">
        <w:t xml:space="preserve">(~ 5 meter spaces) </w:t>
      </w:r>
      <w:r w:rsidR="00F6381A">
        <w:t>to avoid ticketing.</w:t>
      </w:r>
    </w:p>
    <w:sectPr w:rsidR="003009FC" w:rsidSect="00C041DB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C5C7B52" w14:textId="77777777" w:rsidR="008176A3" w:rsidRDefault="008176A3" w:rsidP="005E37F4">
      <w:pPr>
        <w:spacing w:before="0" w:after="0" w:line="240" w:lineRule="auto"/>
      </w:pPr>
      <w:r>
        <w:separator/>
      </w:r>
    </w:p>
  </w:endnote>
  <w:endnote w:type="continuationSeparator" w:id="0">
    <w:p w14:paraId="3C5C7B53" w14:textId="77777777" w:rsidR="008176A3" w:rsidRDefault="008176A3" w:rsidP="005E37F4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5C7B56" w14:textId="77777777" w:rsidR="005E37F4" w:rsidRDefault="005E37F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5C7B57" w14:textId="77777777" w:rsidR="005E37F4" w:rsidRDefault="005E37F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5C7B59" w14:textId="77777777" w:rsidR="005E37F4" w:rsidRDefault="005E37F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5C7B50" w14:textId="77777777" w:rsidR="008176A3" w:rsidRDefault="008176A3" w:rsidP="005E37F4">
      <w:pPr>
        <w:spacing w:before="0" w:after="0" w:line="240" w:lineRule="auto"/>
      </w:pPr>
      <w:r>
        <w:separator/>
      </w:r>
    </w:p>
  </w:footnote>
  <w:footnote w:type="continuationSeparator" w:id="0">
    <w:p w14:paraId="3C5C7B51" w14:textId="77777777" w:rsidR="008176A3" w:rsidRDefault="008176A3" w:rsidP="005E37F4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5C7B54" w14:textId="77777777" w:rsidR="005E37F4" w:rsidRDefault="005E37F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5C7B55" w14:textId="77777777" w:rsidR="005E37F4" w:rsidRDefault="005E37F4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5C7B58" w14:textId="77777777" w:rsidR="005E37F4" w:rsidRDefault="005E37F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33D0F94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3746EE4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4EC8DAD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1B284D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8"/>
    <w:multiLevelType w:val="singleLevel"/>
    <w:tmpl w:val="BAFC09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16475B59"/>
    <w:multiLevelType w:val="hybridMultilevel"/>
    <w:tmpl w:val="46C66C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A904BC5"/>
    <w:multiLevelType w:val="hybridMultilevel"/>
    <w:tmpl w:val="C61827BE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>
    <w:nsid w:val="41B20C69"/>
    <w:multiLevelType w:val="hybridMultilevel"/>
    <w:tmpl w:val="A20089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E2C3EA2"/>
    <w:multiLevelType w:val="hybridMultilevel"/>
    <w:tmpl w:val="A234258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616E0259"/>
    <w:multiLevelType w:val="hybridMultilevel"/>
    <w:tmpl w:val="5B36B3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41373BE"/>
    <w:multiLevelType w:val="hybridMultilevel"/>
    <w:tmpl w:val="454250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6"/>
  </w:num>
  <w:num w:numId="7">
    <w:abstractNumId w:val="8"/>
  </w:num>
  <w:num w:numId="8">
    <w:abstractNumId w:val="5"/>
  </w:num>
  <w:num w:numId="9">
    <w:abstractNumId w:val="7"/>
  </w:num>
  <w:num w:numId="10">
    <w:abstractNumId w:val="10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D95"/>
    <w:rsid w:val="000273BF"/>
    <w:rsid w:val="000623FB"/>
    <w:rsid w:val="000E3CAB"/>
    <w:rsid w:val="001048C7"/>
    <w:rsid w:val="001117F9"/>
    <w:rsid w:val="00136947"/>
    <w:rsid w:val="00143C4F"/>
    <w:rsid w:val="00182821"/>
    <w:rsid w:val="00185CD0"/>
    <w:rsid w:val="001D38C3"/>
    <w:rsid w:val="001D7961"/>
    <w:rsid w:val="001E267D"/>
    <w:rsid w:val="00215FB1"/>
    <w:rsid w:val="00217ED1"/>
    <w:rsid w:val="002208B9"/>
    <w:rsid w:val="002341FA"/>
    <w:rsid w:val="002528E3"/>
    <w:rsid w:val="0027048F"/>
    <w:rsid w:val="00291F2A"/>
    <w:rsid w:val="002F3574"/>
    <w:rsid w:val="003009FC"/>
    <w:rsid w:val="00372FE4"/>
    <w:rsid w:val="003A6218"/>
    <w:rsid w:val="0042689F"/>
    <w:rsid w:val="004347BF"/>
    <w:rsid w:val="004F0A34"/>
    <w:rsid w:val="00510E58"/>
    <w:rsid w:val="005446F7"/>
    <w:rsid w:val="00562581"/>
    <w:rsid w:val="005E37F4"/>
    <w:rsid w:val="0064070F"/>
    <w:rsid w:val="006B7D93"/>
    <w:rsid w:val="00730EA2"/>
    <w:rsid w:val="007878E4"/>
    <w:rsid w:val="007C645B"/>
    <w:rsid w:val="008176A3"/>
    <w:rsid w:val="00834D76"/>
    <w:rsid w:val="00835F64"/>
    <w:rsid w:val="00840E22"/>
    <w:rsid w:val="00842068"/>
    <w:rsid w:val="00857C91"/>
    <w:rsid w:val="00861499"/>
    <w:rsid w:val="0087292F"/>
    <w:rsid w:val="008A1461"/>
    <w:rsid w:val="008D7882"/>
    <w:rsid w:val="00902147"/>
    <w:rsid w:val="009315AD"/>
    <w:rsid w:val="00A50601"/>
    <w:rsid w:val="00AD3B96"/>
    <w:rsid w:val="00B1229F"/>
    <w:rsid w:val="00B272EE"/>
    <w:rsid w:val="00B46BA6"/>
    <w:rsid w:val="00B72D95"/>
    <w:rsid w:val="00B81DCB"/>
    <w:rsid w:val="00BF5FD9"/>
    <w:rsid w:val="00C041DB"/>
    <w:rsid w:val="00C07AC1"/>
    <w:rsid w:val="00C869E6"/>
    <w:rsid w:val="00CD440E"/>
    <w:rsid w:val="00CE25FD"/>
    <w:rsid w:val="00D03FD6"/>
    <w:rsid w:val="00D268A5"/>
    <w:rsid w:val="00D274EE"/>
    <w:rsid w:val="00D45A89"/>
    <w:rsid w:val="00D52998"/>
    <w:rsid w:val="00D64E0E"/>
    <w:rsid w:val="00D868B9"/>
    <w:rsid w:val="00DD6235"/>
    <w:rsid w:val="00DE53C5"/>
    <w:rsid w:val="00E657AC"/>
    <w:rsid w:val="00E7243F"/>
    <w:rsid w:val="00ED4E0B"/>
    <w:rsid w:val="00F146EC"/>
    <w:rsid w:val="00F240B5"/>
    <w:rsid w:val="00F543DC"/>
    <w:rsid w:val="00F5482E"/>
    <w:rsid w:val="00F61C57"/>
    <w:rsid w:val="00F628BD"/>
    <w:rsid w:val="00F6381A"/>
    <w:rsid w:val="00F90011"/>
    <w:rsid w:val="00FA4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."/>
  <w:listSeparator w:val=","/>
  <w14:docId w14:val="3C5C7B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274EE"/>
    <w:pPr>
      <w:spacing w:before="60" w:after="60" w:line="276" w:lineRule="auto"/>
    </w:pPr>
    <w:rPr>
      <w:rFonts w:asciiTheme="minorHAnsi" w:hAnsiTheme="minorHAnsi"/>
      <w:szCs w:val="24"/>
    </w:rPr>
  </w:style>
  <w:style w:type="paragraph" w:styleId="Heading1">
    <w:name w:val="heading 1"/>
    <w:basedOn w:val="Normal"/>
    <w:next w:val="Normal"/>
    <w:qFormat/>
    <w:rsid w:val="00B46BA6"/>
    <w:pPr>
      <w:keepNext/>
      <w:spacing w:before="240"/>
      <w:outlineLvl w:val="0"/>
    </w:pPr>
    <w:rPr>
      <w:rFonts w:asciiTheme="majorHAnsi" w:hAnsiTheme="majorHAnsi" w:cs="Arial"/>
      <w:b/>
      <w:bCs/>
      <w:kern w:val="32"/>
      <w:sz w:val="28"/>
      <w:szCs w:val="32"/>
    </w:rPr>
  </w:style>
  <w:style w:type="paragraph" w:styleId="Heading2">
    <w:name w:val="heading 2"/>
    <w:basedOn w:val="Normal"/>
    <w:next w:val="Normal"/>
    <w:qFormat/>
    <w:rsid w:val="00B46BA6"/>
    <w:pPr>
      <w:spacing w:after="200"/>
      <w:contextualSpacing/>
      <w:outlineLvl w:val="1"/>
    </w:pPr>
    <w:rPr>
      <w:b/>
      <w:sz w:val="22"/>
    </w:rPr>
  </w:style>
  <w:style w:type="paragraph" w:styleId="Heading3">
    <w:name w:val="heading 3"/>
    <w:basedOn w:val="Normal"/>
    <w:next w:val="Normal"/>
    <w:link w:val="Heading3Char"/>
    <w:unhideWhenUsed/>
    <w:qFormat/>
    <w:rsid w:val="00D274EE"/>
    <w:pPr>
      <w:outlineLvl w:val="2"/>
    </w:pPr>
    <w:rPr>
      <w:b/>
    </w:rPr>
  </w:style>
  <w:style w:type="paragraph" w:styleId="Heading4">
    <w:name w:val="heading 4"/>
    <w:basedOn w:val="Heading2"/>
    <w:next w:val="Normal"/>
    <w:link w:val="Heading4Char"/>
    <w:unhideWhenUsed/>
    <w:qFormat/>
    <w:rsid w:val="00D274EE"/>
    <w:pPr>
      <w:spacing w:before="280"/>
      <w:outlineLvl w:val="3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D274EE"/>
    <w:rPr>
      <w:rFonts w:asciiTheme="minorHAnsi" w:hAnsiTheme="minorHAnsi"/>
      <w:b/>
      <w:szCs w:val="24"/>
    </w:rPr>
  </w:style>
  <w:style w:type="character" w:customStyle="1" w:styleId="Heading4Char">
    <w:name w:val="Heading 4 Char"/>
    <w:basedOn w:val="DefaultParagraphFont"/>
    <w:link w:val="Heading4"/>
    <w:rsid w:val="00D274EE"/>
    <w:rPr>
      <w:rFonts w:asciiTheme="minorHAnsi" w:hAnsiTheme="minorHAnsi"/>
      <w:b/>
      <w:sz w:val="22"/>
      <w:szCs w:val="24"/>
    </w:rPr>
  </w:style>
  <w:style w:type="paragraph" w:customStyle="1" w:styleId="Location">
    <w:name w:val="Location"/>
    <w:basedOn w:val="Normal"/>
    <w:qFormat/>
    <w:rsid w:val="00E7243F"/>
    <w:pPr>
      <w:jc w:val="right"/>
    </w:pPr>
  </w:style>
  <w:style w:type="paragraph" w:styleId="BalloonText">
    <w:name w:val="Balloon Text"/>
    <w:basedOn w:val="Normal"/>
    <w:link w:val="BalloonTextChar"/>
    <w:semiHidden/>
    <w:unhideWhenUsed/>
    <w:rsid w:val="00D274EE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D274EE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Heading1"/>
    <w:qFormat/>
    <w:rsid w:val="00D274EE"/>
    <w:pPr>
      <w:spacing w:before="240" w:after="80"/>
      <w:jc w:val="right"/>
    </w:pPr>
    <w:rPr>
      <w:rFonts w:asciiTheme="majorHAnsi" w:hAnsiTheme="majorHAnsi" w:cs="Arial"/>
      <w:b/>
      <w:color w:val="404040" w:themeColor="text1" w:themeTint="BF"/>
      <w:sz w:val="56"/>
    </w:rPr>
  </w:style>
  <w:style w:type="character" w:styleId="PlaceholderText">
    <w:name w:val="Placeholder Text"/>
    <w:basedOn w:val="DefaultParagraphFont"/>
    <w:uiPriority w:val="99"/>
    <w:semiHidden/>
    <w:rsid w:val="00B46BA6"/>
    <w:rPr>
      <w:color w:val="808080"/>
    </w:rPr>
  </w:style>
  <w:style w:type="table" w:styleId="TableGrid">
    <w:name w:val="Table Grid"/>
    <w:basedOn w:val="TableNormal"/>
    <w:rsid w:val="00D274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unhideWhenUsed/>
    <w:qFormat/>
    <w:rsid w:val="008D7882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5E37F4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rsid w:val="005E37F4"/>
    <w:rPr>
      <w:rFonts w:asciiTheme="minorHAnsi" w:hAnsiTheme="minorHAnsi"/>
      <w:szCs w:val="24"/>
    </w:rPr>
  </w:style>
  <w:style w:type="paragraph" w:styleId="Footer">
    <w:name w:val="footer"/>
    <w:basedOn w:val="Normal"/>
    <w:link w:val="FooterChar"/>
    <w:unhideWhenUsed/>
    <w:rsid w:val="005E37F4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rsid w:val="005E37F4"/>
    <w:rPr>
      <w:rFonts w:asciiTheme="minorHAnsi" w:hAnsiTheme="minorHAnsi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274EE"/>
    <w:pPr>
      <w:spacing w:before="60" w:after="60" w:line="276" w:lineRule="auto"/>
    </w:pPr>
    <w:rPr>
      <w:rFonts w:asciiTheme="minorHAnsi" w:hAnsiTheme="minorHAnsi"/>
      <w:szCs w:val="24"/>
    </w:rPr>
  </w:style>
  <w:style w:type="paragraph" w:styleId="Heading1">
    <w:name w:val="heading 1"/>
    <w:basedOn w:val="Normal"/>
    <w:next w:val="Normal"/>
    <w:qFormat/>
    <w:rsid w:val="00B46BA6"/>
    <w:pPr>
      <w:keepNext/>
      <w:spacing w:before="240"/>
      <w:outlineLvl w:val="0"/>
    </w:pPr>
    <w:rPr>
      <w:rFonts w:asciiTheme="majorHAnsi" w:hAnsiTheme="majorHAnsi" w:cs="Arial"/>
      <w:b/>
      <w:bCs/>
      <w:kern w:val="32"/>
      <w:sz w:val="28"/>
      <w:szCs w:val="32"/>
    </w:rPr>
  </w:style>
  <w:style w:type="paragraph" w:styleId="Heading2">
    <w:name w:val="heading 2"/>
    <w:basedOn w:val="Normal"/>
    <w:next w:val="Normal"/>
    <w:qFormat/>
    <w:rsid w:val="00B46BA6"/>
    <w:pPr>
      <w:spacing w:after="200"/>
      <w:contextualSpacing/>
      <w:outlineLvl w:val="1"/>
    </w:pPr>
    <w:rPr>
      <w:b/>
      <w:sz w:val="22"/>
    </w:rPr>
  </w:style>
  <w:style w:type="paragraph" w:styleId="Heading3">
    <w:name w:val="heading 3"/>
    <w:basedOn w:val="Normal"/>
    <w:next w:val="Normal"/>
    <w:link w:val="Heading3Char"/>
    <w:unhideWhenUsed/>
    <w:qFormat/>
    <w:rsid w:val="00D274EE"/>
    <w:pPr>
      <w:outlineLvl w:val="2"/>
    </w:pPr>
    <w:rPr>
      <w:b/>
    </w:rPr>
  </w:style>
  <w:style w:type="paragraph" w:styleId="Heading4">
    <w:name w:val="heading 4"/>
    <w:basedOn w:val="Heading2"/>
    <w:next w:val="Normal"/>
    <w:link w:val="Heading4Char"/>
    <w:unhideWhenUsed/>
    <w:qFormat/>
    <w:rsid w:val="00D274EE"/>
    <w:pPr>
      <w:spacing w:before="280"/>
      <w:outlineLvl w:val="3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D274EE"/>
    <w:rPr>
      <w:rFonts w:asciiTheme="minorHAnsi" w:hAnsiTheme="minorHAnsi"/>
      <w:b/>
      <w:szCs w:val="24"/>
    </w:rPr>
  </w:style>
  <w:style w:type="character" w:customStyle="1" w:styleId="Heading4Char">
    <w:name w:val="Heading 4 Char"/>
    <w:basedOn w:val="DefaultParagraphFont"/>
    <w:link w:val="Heading4"/>
    <w:rsid w:val="00D274EE"/>
    <w:rPr>
      <w:rFonts w:asciiTheme="minorHAnsi" w:hAnsiTheme="minorHAnsi"/>
      <w:b/>
      <w:sz w:val="22"/>
      <w:szCs w:val="24"/>
    </w:rPr>
  </w:style>
  <w:style w:type="paragraph" w:customStyle="1" w:styleId="Location">
    <w:name w:val="Location"/>
    <w:basedOn w:val="Normal"/>
    <w:qFormat/>
    <w:rsid w:val="00E7243F"/>
    <w:pPr>
      <w:jc w:val="right"/>
    </w:pPr>
  </w:style>
  <w:style w:type="paragraph" w:styleId="BalloonText">
    <w:name w:val="Balloon Text"/>
    <w:basedOn w:val="Normal"/>
    <w:link w:val="BalloonTextChar"/>
    <w:semiHidden/>
    <w:unhideWhenUsed/>
    <w:rsid w:val="00D274EE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D274EE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Heading1"/>
    <w:qFormat/>
    <w:rsid w:val="00D274EE"/>
    <w:pPr>
      <w:spacing w:before="240" w:after="80"/>
      <w:jc w:val="right"/>
    </w:pPr>
    <w:rPr>
      <w:rFonts w:asciiTheme="majorHAnsi" w:hAnsiTheme="majorHAnsi" w:cs="Arial"/>
      <w:b/>
      <w:color w:val="404040" w:themeColor="text1" w:themeTint="BF"/>
      <w:sz w:val="56"/>
    </w:rPr>
  </w:style>
  <w:style w:type="character" w:styleId="PlaceholderText">
    <w:name w:val="Placeholder Text"/>
    <w:basedOn w:val="DefaultParagraphFont"/>
    <w:uiPriority w:val="99"/>
    <w:semiHidden/>
    <w:rsid w:val="00B46BA6"/>
    <w:rPr>
      <w:color w:val="808080"/>
    </w:rPr>
  </w:style>
  <w:style w:type="table" w:styleId="TableGrid">
    <w:name w:val="Table Grid"/>
    <w:basedOn w:val="TableNormal"/>
    <w:rsid w:val="00D274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unhideWhenUsed/>
    <w:qFormat/>
    <w:rsid w:val="008D7882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5E37F4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rsid w:val="005E37F4"/>
    <w:rPr>
      <w:rFonts w:asciiTheme="minorHAnsi" w:hAnsiTheme="minorHAnsi"/>
      <w:szCs w:val="24"/>
    </w:rPr>
  </w:style>
  <w:style w:type="paragraph" w:styleId="Footer">
    <w:name w:val="footer"/>
    <w:basedOn w:val="Normal"/>
    <w:link w:val="FooterChar"/>
    <w:unhideWhenUsed/>
    <w:rsid w:val="005E37F4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rsid w:val="005E37F4"/>
    <w:rPr>
      <w:rFonts w:asciiTheme="minorHAnsi" w:hAnsiTheme="minorHAnsi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LWT01\AppData\Roaming\Microsoft\Templates\MS_Agenda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35D937ECB771400E9A365777D452B1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EE55B6-056D-42A2-840A-8867CE99AEAB}"/>
      </w:docPartPr>
      <w:docPartBody>
        <w:p w14:paraId="156C6A10" w14:textId="77777777" w:rsidR="00B34D73" w:rsidRDefault="00DF4FE4">
          <w:pPr>
            <w:pStyle w:val="35D937ECB771400E9A365777D452B1B5"/>
          </w:pPr>
          <w:r>
            <w:t>[</w:t>
          </w:r>
          <w:r w:rsidRPr="00E7243F">
            <w:t>Meeting Title</w:t>
          </w:r>
          <w:r>
            <w:rPr>
              <w:rStyle w:val="PlaceholderText"/>
            </w:rPr>
            <w:t>]</w:t>
          </w:r>
        </w:p>
      </w:docPartBody>
    </w:docPart>
    <w:docPart>
      <w:docPartPr>
        <w:name w:val="C98078AC038F4878B77A0A67EC86D0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FC6EB6-5554-4C51-9B0F-28518A34EF44}"/>
      </w:docPartPr>
      <w:docPartBody>
        <w:p w14:paraId="156C6A11" w14:textId="77777777" w:rsidR="00B34D73" w:rsidRDefault="00DF4FE4">
          <w:pPr>
            <w:pStyle w:val="C98078AC038F4878B77A0A67EC86D066"/>
          </w:pPr>
          <w:r>
            <w:t>[Click to select date]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17C3"/>
    <w:rsid w:val="00101C86"/>
    <w:rsid w:val="001C4616"/>
    <w:rsid w:val="0025013C"/>
    <w:rsid w:val="00574AFD"/>
    <w:rsid w:val="006428A2"/>
    <w:rsid w:val="007162C1"/>
    <w:rsid w:val="00823D16"/>
    <w:rsid w:val="008C17C3"/>
    <w:rsid w:val="009D1E78"/>
    <w:rsid w:val="00A007BF"/>
    <w:rsid w:val="00B34D73"/>
    <w:rsid w:val="00DF4FE4"/>
    <w:rsid w:val="00E9751D"/>
    <w:rsid w:val="00FB0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6C6A1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35D937ECB771400E9A365777D452B1B5">
    <w:name w:val="35D937ECB771400E9A365777D452B1B5"/>
  </w:style>
  <w:style w:type="paragraph" w:customStyle="1" w:styleId="C98078AC038F4878B77A0A67EC86D066">
    <w:name w:val="C98078AC038F4878B77A0A67EC86D066"/>
  </w:style>
  <w:style w:type="paragraph" w:customStyle="1" w:styleId="F5A8DD5410F44C55A83FB535DECD451B">
    <w:name w:val="F5A8DD5410F44C55A83FB535DECD451B"/>
  </w:style>
  <w:style w:type="paragraph" w:customStyle="1" w:styleId="088C20328CB343A2939E31A8E3C15E54">
    <w:name w:val="088C20328CB343A2939E31A8E3C15E54"/>
  </w:style>
  <w:style w:type="paragraph" w:customStyle="1" w:styleId="BBDCE420352447549A5C5421DA70993A">
    <w:name w:val="BBDCE420352447549A5C5421DA70993A"/>
  </w:style>
  <w:style w:type="paragraph" w:customStyle="1" w:styleId="21DBC9861A774CD2A0E6D458F6EA1A8A">
    <w:name w:val="21DBC9861A774CD2A0E6D458F6EA1A8A"/>
  </w:style>
  <w:style w:type="paragraph" w:customStyle="1" w:styleId="DB29A3A937734626B124D7DE8F9DF8E2">
    <w:name w:val="DB29A3A937734626B124D7DE8F9DF8E2"/>
  </w:style>
  <w:style w:type="paragraph" w:customStyle="1" w:styleId="6BAD56E5DD144F1F9FF3CE6776797311">
    <w:name w:val="6BAD56E5DD144F1F9FF3CE6776797311"/>
  </w:style>
  <w:style w:type="paragraph" w:customStyle="1" w:styleId="57527E8F4A2B4C97AB8FFFB73ECE6C16">
    <w:name w:val="57527E8F4A2B4C97AB8FFFB73ECE6C16"/>
  </w:style>
  <w:style w:type="paragraph" w:customStyle="1" w:styleId="1C04681BEF73423791E7FACC1F30C580">
    <w:name w:val="1C04681BEF73423791E7FACC1F30C580"/>
  </w:style>
  <w:style w:type="paragraph" w:customStyle="1" w:styleId="F5930342A2EA40D091C392A98C7B7011">
    <w:name w:val="F5930342A2EA40D091C392A98C7B7011"/>
  </w:style>
  <w:style w:type="paragraph" w:customStyle="1" w:styleId="13F1C58D5F9149818E951E63E76C4FBD">
    <w:name w:val="13F1C58D5F9149818E951E63E76C4FBD"/>
  </w:style>
  <w:style w:type="paragraph" w:customStyle="1" w:styleId="A280A112DCBD4D26A96339572B61454A">
    <w:name w:val="A280A112DCBD4D26A96339572B61454A"/>
  </w:style>
  <w:style w:type="paragraph" w:customStyle="1" w:styleId="76FD356D043B414087A566E2D42CFF48">
    <w:name w:val="76FD356D043B414087A566E2D42CFF48"/>
  </w:style>
  <w:style w:type="paragraph" w:customStyle="1" w:styleId="F9BC4504DBFC4C3A9B24CF338DA5A784">
    <w:name w:val="F9BC4504DBFC4C3A9B24CF338DA5A784"/>
  </w:style>
  <w:style w:type="paragraph" w:customStyle="1" w:styleId="964CAA1E6A8A4AF8BCC391AF26EAE5B2">
    <w:name w:val="964CAA1E6A8A4AF8BCC391AF26EAE5B2"/>
  </w:style>
  <w:style w:type="paragraph" w:customStyle="1" w:styleId="7A821CAE888E4FC98194BC3EBA4BDEC5">
    <w:name w:val="7A821CAE888E4FC98194BC3EBA4BDEC5"/>
  </w:style>
  <w:style w:type="paragraph" w:customStyle="1" w:styleId="B685DE04CA314EF68B9A6EA8DAE6F226">
    <w:name w:val="B685DE04CA314EF68B9A6EA8DAE6F226"/>
  </w:style>
  <w:style w:type="paragraph" w:customStyle="1" w:styleId="7B850B6A1393496B95A749A89DB34FC4">
    <w:name w:val="7B850B6A1393496B95A749A89DB34FC4"/>
  </w:style>
  <w:style w:type="paragraph" w:customStyle="1" w:styleId="25F84D79BF3A483CAAF0AED4B895F2CF">
    <w:name w:val="25F84D79BF3A483CAAF0AED4B895F2CF"/>
  </w:style>
  <w:style w:type="paragraph" w:customStyle="1" w:styleId="5D9710BACD2242C292ADCEB35B4EED7C">
    <w:name w:val="5D9710BACD2242C292ADCEB35B4EED7C"/>
  </w:style>
  <w:style w:type="paragraph" w:customStyle="1" w:styleId="422BAA90E7B94C519D45763C35BBB168">
    <w:name w:val="422BAA90E7B94C519D45763C35BBB168"/>
  </w:style>
  <w:style w:type="paragraph" w:customStyle="1" w:styleId="C4865BEA0EE54DFE9AC340EBEF827394">
    <w:name w:val="C4865BEA0EE54DFE9AC340EBEF827394"/>
  </w:style>
  <w:style w:type="paragraph" w:customStyle="1" w:styleId="BF6F3BE410BE4957AC06E561B4FB9894">
    <w:name w:val="BF6F3BE410BE4957AC06E561B4FB9894"/>
  </w:style>
  <w:style w:type="paragraph" w:customStyle="1" w:styleId="129C0657CB9B4529A92992F007142F7E">
    <w:name w:val="129C0657CB9B4529A92992F007142F7E"/>
  </w:style>
  <w:style w:type="paragraph" w:customStyle="1" w:styleId="B136C5D7413447B2B9F903D0F33088A8">
    <w:name w:val="B136C5D7413447B2B9F903D0F33088A8"/>
  </w:style>
  <w:style w:type="paragraph" w:customStyle="1" w:styleId="48FC46FC4C124D29B7E2F13CAD345E77">
    <w:name w:val="48FC46FC4C124D29B7E2F13CAD345E77"/>
  </w:style>
  <w:style w:type="paragraph" w:customStyle="1" w:styleId="B68AC924FD6C4AC0A30C6AB3BCC06364">
    <w:name w:val="B68AC924FD6C4AC0A30C6AB3BCC06364"/>
  </w:style>
  <w:style w:type="paragraph" w:customStyle="1" w:styleId="6EE812EF1C0E4C8AB02CAED983F01AAB">
    <w:name w:val="6EE812EF1C0E4C8AB02CAED983F01AAB"/>
  </w:style>
  <w:style w:type="paragraph" w:customStyle="1" w:styleId="060D767853D745ABBA2A0E0B8AF4EE3A">
    <w:name w:val="060D767853D745ABBA2A0E0B8AF4EE3A"/>
  </w:style>
  <w:style w:type="paragraph" w:customStyle="1" w:styleId="60132D8B5CBA46A8AB70404E6D45A70D">
    <w:name w:val="60132D8B5CBA46A8AB70404E6D45A70D"/>
  </w:style>
  <w:style w:type="paragraph" w:customStyle="1" w:styleId="FBED3188C8AB4A0EAC797B43BCA556B9">
    <w:name w:val="FBED3188C8AB4A0EAC797B43BCA556B9"/>
    <w:rsid w:val="008C17C3"/>
  </w:style>
  <w:style w:type="paragraph" w:customStyle="1" w:styleId="34B1D88D7F024DB39BC3EB36B1F066C0">
    <w:name w:val="34B1D88D7F024DB39BC3EB36B1F066C0"/>
    <w:rsid w:val="008C17C3"/>
  </w:style>
  <w:style w:type="paragraph" w:customStyle="1" w:styleId="E0BA16C6944A45C290262AA93204170A">
    <w:name w:val="E0BA16C6944A45C290262AA93204170A"/>
    <w:rsid w:val="008C17C3"/>
  </w:style>
  <w:style w:type="paragraph" w:customStyle="1" w:styleId="656A3AF048C34D93AFB6492F6535D935">
    <w:name w:val="656A3AF048C34D93AFB6492F6535D935"/>
    <w:rsid w:val="008C17C3"/>
  </w:style>
  <w:style w:type="paragraph" w:customStyle="1" w:styleId="DEC7727B77AE427E95F2988C2561FF02">
    <w:name w:val="DEC7727B77AE427E95F2988C2561FF02"/>
    <w:rsid w:val="008C17C3"/>
  </w:style>
  <w:style w:type="paragraph" w:customStyle="1" w:styleId="DC03807BEBFF4050A8A875BC14ECA8A3">
    <w:name w:val="DC03807BEBFF4050A8A875BC14ECA8A3"/>
    <w:rsid w:val="008C17C3"/>
  </w:style>
  <w:style w:type="paragraph" w:customStyle="1" w:styleId="46FB4E03F2204BC58D789F30EBA4A392">
    <w:name w:val="46FB4E03F2204BC58D789F30EBA4A392"/>
    <w:rsid w:val="008C17C3"/>
  </w:style>
  <w:style w:type="paragraph" w:customStyle="1" w:styleId="898F098DCC8D43F3A50C55DC47E90A8F">
    <w:name w:val="898F098DCC8D43F3A50C55DC47E90A8F"/>
    <w:rsid w:val="008C17C3"/>
  </w:style>
  <w:style w:type="paragraph" w:customStyle="1" w:styleId="CD3C495A908843DC94AFE1A60C156AB0">
    <w:name w:val="CD3C495A908843DC94AFE1A60C156AB0"/>
    <w:rsid w:val="008C17C3"/>
  </w:style>
  <w:style w:type="paragraph" w:customStyle="1" w:styleId="5755509191C24EC6900798D95B4CC02D">
    <w:name w:val="5755509191C24EC6900798D95B4CC02D"/>
    <w:rsid w:val="008C17C3"/>
  </w:style>
  <w:style w:type="paragraph" w:customStyle="1" w:styleId="15A4860177F9481A9F9A5A3D8F8F16CA">
    <w:name w:val="15A4860177F9481A9F9A5A3D8F8F16CA"/>
    <w:rsid w:val="008C17C3"/>
  </w:style>
  <w:style w:type="paragraph" w:customStyle="1" w:styleId="0C0D27793E6741288CD3AF21AEC2FD42">
    <w:name w:val="0C0D27793E6741288CD3AF21AEC2FD42"/>
    <w:rsid w:val="008C17C3"/>
  </w:style>
  <w:style w:type="paragraph" w:customStyle="1" w:styleId="43047711E3C3475696560B993AFDB286">
    <w:name w:val="43047711E3C3475696560B993AFDB286"/>
    <w:rsid w:val="008C17C3"/>
  </w:style>
  <w:style w:type="paragraph" w:customStyle="1" w:styleId="49569081D85942B5A169FE6D0CA7C90F">
    <w:name w:val="49569081D85942B5A169FE6D0CA7C90F"/>
    <w:rsid w:val="008C17C3"/>
  </w:style>
  <w:style w:type="paragraph" w:customStyle="1" w:styleId="E42276206B2345AA9E2F85915B27F5FD">
    <w:name w:val="E42276206B2345AA9E2F85915B27F5FD"/>
    <w:rsid w:val="008C17C3"/>
  </w:style>
  <w:style w:type="paragraph" w:customStyle="1" w:styleId="35C5BF7999134DC3BC04CC4AEA1825CD">
    <w:name w:val="35C5BF7999134DC3BC04CC4AEA1825CD"/>
    <w:rsid w:val="008C17C3"/>
  </w:style>
  <w:style w:type="paragraph" w:customStyle="1" w:styleId="6E0975BE63624472A2A2058D86472E7A">
    <w:name w:val="6E0975BE63624472A2A2058D86472E7A"/>
    <w:rsid w:val="008C17C3"/>
  </w:style>
  <w:style w:type="paragraph" w:customStyle="1" w:styleId="35586159FFD54972AD3BA2306D75CB29">
    <w:name w:val="35586159FFD54972AD3BA2306D75CB29"/>
    <w:rsid w:val="008C17C3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35D937ECB771400E9A365777D452B1B5">
    <w:name w:val="35D937ECB771400E9A365777D452B1B5"/>
  </w:style>
  <w:style w:type="paragraph" w:customStyle="1" w:styleId="C98078AC038F4878B77A0A67EC86D066">
    <w:name w:val="C98078AC038F4878B77A0A67EC86D066"/>
  </w:style>
  <w:style w:type="paragraph" w:customStyle="1" w:styleId="F5A8DD5410F44C55A83FB535DECD451B">
    <w:name w:val="F5A8DD5410F44C55A83FB535DECD451B"/>
  </w:style>
  <w:style w:type="paragraph" w:customStyle="1" w:styleId="088C20328CB343A2939E31A8E3C15E54">
    <w:name w:val="088C20328CB343A2939E31A8E3C15E54"/>
  </w:style>
  <w:style w:type="paragraph" w:customStyle="1" w:styleId="BBDCE420352447549A5C5421DA70993A">
    <w:name w:val="BBDCE420352447549A5C5421DA70993A"/>
  </w:style>
  <w:style w:type="paragraph" w:customStyle="1" w:styleId="21DBC9861A774CD2A0E6D458F6EA1A8A">
    <w:name w:val="21DBC9861A774CD2A0E6D458F6EA1A8A"/>
  </w:style>
  <w:style w:type="paragraph" w:customStyle="1" w:styleId="DB29A3A937734626B124D7DE8F9DF8E2">
    <w:name w:val="DB29A3A937734626B124D7DE8F9DF8E2"/>
  </w:style>
  <w:style w:type="paragraph" w:customStyle="1" w:styleId="6BAD56E5DD144F1F9FF3CE6776797311">
    <w:name w:val="6BAD56E5DD144F1F9FF3CE6776797311"/>
  </w:style>
  <w:style w:type="paragraph" w:customStyle="1" w:styleId="57527E8F4A2B4C97AB8FFFB73ECE6C16">
    <w:name w:val="57527E8F4A2B4C97AB8FFFB73ECE6C16"/>
  </w:style>
  <w:style w:type="paragraph" w:customStyle="1" w:styleId="1C04681BEF73423791E7FACC1F30C580">
    <w:name w:val="1C04681BEF73423791E7FACC1F30C580"/>
  </w:style>
  <w:style w:type="paragraph" w:customStyle="1" w:styleId="F5930342A2EA40D091C392A98C7B7011">
    <w:name w:val="F5930342A2EA40D091C392A98C7B7011"/>
  </w:style>
  <w:style w:type="paragraph" w:customStyle="1" w:styleId="13F1C58D5F9149818E951E63E76C4FBD">
    <w:name w:val="13F1C58D5F9149818E951E63E76C4FBD"/>
  </w:style>
  <w:style w:type="paragraph" w:customStyle="1" w:styleId="A280A112DCBD4D26A96339572B61454A">
    <w:name w:val="A280A112DCBD4D26A96339572B61454A"/>
  </w:style>
  <w:style w:type="paragraph" w:customStyle="1" w:styleId="76FD356D043B414087A566E2D42CFF48">
    <w:name w:val="76FD356D043B414087A566E2D42CFF48"/>
  </w:style>
  <w:style w:type="paragraph" w:customStyle="1" w:styleId="F9BC4504DBFC4C3A9B24CF338DA5A784">
    <w:name w:val="F9BC4504DBFC4C3A9B24CF338DA5A784"/>
  </w:style>
  <w:style w:type="paragraph" w:customStyle="1" w:styleId="964CAA1E6A8A4AF8BCC391AF26EAE5B2">
    <w:name w:val="964CAA1E6A8A4AF8BCC391AF26EAE5B2"/>
  </w:style>
  <w:style w:type="paragraph" w:customStyle="1" w:styleId="7A821CAE888E4FC98194BC3EBA4BDEC5">
    <w:name w:val="7A821CAE888E4FC98194BC3EBA4BDEC5"/>
  </w:style>
  <w:style w:type="paragraph" w:customStyle="1" w:styleId="B685DE04CA314EF68B9A6EA8DAE6F226">
    <w:name w:val="B685DE04CA314EF68B9A6EA8DAE6F226"/>
  </w:style>
  <w:style w:type="paragraph" w:customStyle="1" w:styleId="7B850B6A1393496B95A749A89DB34FC4">
    <w:name w:val="7B850B6A1393496B95A749A89DB34FC4"/>
  </w:style>
  <w:style w:type="paragraph" w:customStyle="1" w:styleId="25F84D79BF3A483CAAF0AED4B895F2CF">
    <w:name w:val="25F84D79BF3A483CAAF0AED4B895F2CF"/>
  </w:style>
  <w:style w:type="paragraph" w:customStyle="1" w:styleId="5D9710BACD2242C292ADCEB35B4EED7C">
    <w:name w:val="5D9710BACD2242C292ADCEB35B4EED7C"/>
  </w:style>
  <w:style w:type="paragraph" w:customStyle="1" w:styleId="422BAA90E7B94C519D45763C35BBB168">
    <w:name w:val="422BAA90E7B94C519D45763C35BBB168"/>
  </w:style>
  <w:style w:type="paragraph" w:customStyle="1" w:styleId="C4865BEA0EE54DFE9AC340EBEF827394">
    <w:name w:val="C4865BEA0EE54DFE9AC340EBEF827394"/>
  </w:style>
  <w:style w:type="paragraph" w:customStyle="1" w:styleId="BF6F3BE410BE4957AC06E561B4FB9894">
    <w:name w:val="BF6F3BE410BE4957AC06E561B4FB9894"/>
  </w:style>
  <w:style w:type="paragraph" w:customStyle="1" w:styleId="129C0657CB9B4529A92992F007142F7E">
    <w:name w:val="129C0657CB9B4529A92992F007142F7E"/>
  </w:style>
  <w:style w:type="paragraph" w:customStyle="1" w:styleId="B136C5D7413447B2B9F903D0F33088A8">
    <w:name w:val="B136C5D7413447B2B9F903D0F33088A8"/>
  </w:style>
  <w:style w:type="paragraph" w:customStyle="1" w:styleId="48FC46FC4C124D29B7E2F13CAD345E77">
    <w:name w:val="48FC46FC4C124D29B7E2F13CAD345E77"/>
  </w:style>
  <w:style w:type="paragraph" w:customStyle="1" w:styleId="B68AC924FD6C4AC0A30C6AB3BCC06364">
    <w:name w:val="B68AC924FD6C4AC0A30C6AB3BCC06364"/>
  </w:style>
  <w:style w:type="paragraph" w:customStyle="1" w:styleId="6EE812EF1C0E4C8AB02CAED983F01AAB">
    <w:name w:val="6EE812EF1C0E4C8AB02CAED983F01AAB"/>
  </w:style>
  <w:style w:type="paragraph" w:customStyle="1" w:styleId="060D767853D745ABBA2A0E0B8AF4EE3A">
    <w:name w:val="060D767853D745ABBA2A0E0B8AF4EE3A"/>
  </w:style>
  <w:style w:type="paragraph" w:customStyle="1" w:styleId="60132D8B5CBA46A8AB70404E6D45A70D">
    <w:name w:val="60132D8B5CBA46A8AB70404E6D45A70D"/>
  </w:style>
  <w:style w:type="paragraph" w:customStyle="1" w:styleId="FBED3188C8AB4A0EAC797B43BCA556B9">
    <w:name w:val="FBED3188C8AB4A0EAC797B43BCA556B9"/>
    <w:rsid w:val="008C17C3"/>
  </w:style>
  <w:style w:type="paragraph" w:customStyle="1" w:styleId="34B1D88D7F024DB39BC3EB36B1F066C0">
    <w:name w:val="34B1D88D7F024DB39BC3EB36B1F066C0"/>
    <w:rsid w:val="008C17C3"/>
  </w:style>
  <w:style w:type="paragraph" w:customStyle="1" w:styleId="E0BA16C6944A45C290262AA93204170A">
    <w:name w:val="E0BA16C6944A45C290262AA93204170A"/>
    <w:rsid w:val="008C17C3"/>
  </w:style>
  <w:style w:type="paragraph" w:customStyle="1" w:styleId="656A3AF048C34D93AFB6492F6535D935">
    <w:name w:val="656A3AF048C34D93AFB6492F6535D935"/>
    <w:rsid w:val="008C17C3"/>
  </w:style>
  <w:style w:type="paragraph" w:customStyle="1" w:styleId="DEC7727B77AE427E95F2988C2561FF02">
    <w:name w:val="DEC7727B77AE427E95F2988C2561FF02"/>
    <w:rsid w:val="008C17C3"/>
  </w:style>
  <w:style w:type="paragraph" w:customStyle="1" w:styleId="DC03807BEBFF4050A8A875BC14ECA8A3">
    <w:name w:val="DC03807BEBFF4050A8A875BC14ECA8A3"/>
    <w:rsid w:val="008C17C3"/>
  </w:style>
  <w:style w:type="paragraph" w:customStyle="1" w:styleId="46FB4E03F2204BC58D789F30EBA4A392">
    <w:name w:val="46FB4E03F2204BC58D789F30EBA4A392"/>
    <w:rsid w:val="008C17C3"/>
  </w:style>
  <w:style w:type="paragraph" w:customStyle="1" w:styleId="898F098DCC8D43F3A50C55DC47E90A8F">
    <w:name w:val="898F098DCC8D43F3A50C55DC47E90A8F"/>
    <w:rsid w:val="008C17C3"/>
  </w:style>
  <w:style w:type="paragraph" w:customStyle="1" w:styleId="CD3C495A908843DC94AFE1A60C156AB0">
    <w:name w:val="CD3C495A908843DC94AFE1A60C156AB0"/>
    <w:rsid w:val="008C17C3"/>
  </w:style>
  <w:style w:type="paragraph" w:customStyle="1" w:styleId="5755509191C24EC6900798D95B4CC02D">
    <w:name w:val="5755509191C24EC6900798D95B4CC02D"/>
    <w:rsid w:val="008C17C3"/>
  </w:style>
  <w:style w:type="paragraph" w:customStyle="1" w:styleId="15A4860177F9481A9F9A5A3D8F8F16CA">
    <w:name w:val="15A4860177F9481A9F9A5A3D8F8F16CA"/>
    <w:rsid w:val="008C17C3"/>
  </w:style>
  <w:style w:type="paragraph" w:customStyle="1" w:styleId="0C0D27793E6741288CD3AF21AEC2FD42">
    <w:name w:val="0C0D27793E6741288CD3AF21AEC2FD42"/>
    <w:rsid w:val="008C17C3"/>
  </w:style>
  <w:style w:type="paragraph" w:customStyle="1" w:styleId="43047711E3C3475696560B993AFDB286">
    <w:name w:val="43047711E3C3475696560B993AFDB286"/>
    <w:rsid w:val="008C17C3"/>
  </w:style>
  <w:style w:type="paragraph" w:customStyle="1" w:styleId="49569081D85942B5A169FE6D0CA7C90F">
    <w:name w:val="49569081D85942B5A169FE6D0CA7C90F"/>
    <w:rsid w:val="008C17C3"/>
  </w:style>
  <w:style w:type="paragraph" w:customStyle="1" w:styleId="E42276206B2345AA9E2F85915B27F5FD">
    <w:name w:val="E42276206B2345AA9E2F85915B27F5FD"/>
    <w:rsid w:val="008C17C3"/>
  </w:style>
  <w:style w:type="paragraph" w:customStyle="1" w:styleId="35C5BF7999134DC3BC04CC4AEA1825CD">
    <w:name w:val="35C5BF7999134DC3BC04CC4AEA1825CD"/>
    <w:rsid w:val="008C17C3"/>
  </w:style>
  <w:style w:type="paragraph" w:customStyle="1" w:styleId="6E0975BE63624472A2A2058D86472E7A">
    <w:name w:val="6E0975BE63624472A2A2058D86472E7A"/>
    <w:rsid w:val="008C17C3"/>
  </w:style>
  <w:style w:type="paragraph" w:customStyle="1" w:styleId="35586159FFD54972AD3BA2306D75CB29">
    <w:name w:val="35586159FFD54972AD3BA2306D75CB29"/>
    <w:rsid w:val="008C17C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5A0811EAC302F4AB0593C796982091D" ma:contentTypeVersion="0" ma:contentTypeDescription="Create a new document." ma:contentTypeScope="" ma:versionID="ded9e203c412f6eba16264d40d39b975">
  <xsd:schema xmlns:xsd="http://www.w3.org/2001/XMLSchema" xmlns:p="http://schemas.microsoft.com/office/2006/metadata/properties" targetNamespace="http://schemas.microsoft.com/office/2006/metadata/properties" ma:root="true" ma:fieldsID="4aeb20c0e3442673af7ee107864587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611940D-1E78-492E-BF11-F3F7B25BC6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490FC1FC-D707-49B0-A139-1A34FBB57F48}">
  <ds:schemaRefs>
    <ds:schemaRef ds:uri="http://schemas.openxmlformats.org/package/2006/metadata/core-properties"/>
    <ds:schemaRef ds:uri="http://www.w3.org/XML/1998/namespace"/>
    <ds:schemaRef ds:uri="http://schemas.microsoft.com/office/2006/metadata/properties"/>
    <ds:schemaRef ds:uri="http://purl.org/dc/terms/"/>
    <ds:schemaRef ds:uri="http://purl.org/dc/elements/1.1/"/>
    <ds:schemaRef ds:uri="http://schemas.microsoft.com/office/2006/documentManagement/types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18988CEF-34C4-4247-9880-AB567FF9648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MS_Agenda.dotx</Template>
  <TotalTime>253</TotalTime>
  <Pages>2</Pages>
  <Words>222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Agenda</vt:lpstr>
    </vt:vector>
  </TitlesOfParts>
  <Company>Xcel Energy</Company>
  <LinksUpToDate>false</LinksUpToDate>
  <CharactersWithSpaces>1510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Agenda</dc:title>
  <dc:creator>Tandy Dilworth</dc:creator>
  <cp:lastModifiedBy>Neil Cowan</cp:lastModifiedBy>
  <cp:revision>11</cp:revision>
  <cp:lastPrinted>2016-11-02T20:57:00Z</cp:lastPrinted>
  <dcterms:created xsi:type="dcterms:W3CDTF">2016-11-07T20:36:00Z</dcterms:created>
  <dcterms:modified xsi:type="dcterms:W3CDTF">2016-11-10T17:53:00Z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TC062070661033</vt:lpwstr>
  </property>
  <property fmtid="{D5CDD505-2E9C-101B-9397-08002B2CF9AE}" pid="3" name="ContentTypeId">
    <vt:lpwstr>0x01010035A0811EAC302F4AB0593C796982091D</vt:lpwstr>
  </property>
</Properties>
</file>